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CEAF7" w:themeColor="text2" w:themeTint="19"/>
  <w:body>
    <w:p w14:paraId="004CE9B5" w14:textId="6DBA603B" w:rsidR="00D166D5" w:rsidRPr="008175DD" w:rsidRDefault="00637D3F" w:rsidP="00D166D5">
      <w:pPr>
        <w:pStyle w:val="Title"/>
        <w:rPr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18E2CF9" wp14:editId="787FD0D4">
                <wp:simplePos x="0" y="0"/>
                <wp:positionH relativeFrom="column">
                  <wp:posOffset>3452495</wp:posOffset>
                </wp:positionH>
                <wp:positionV relativeFrom="paragraph">
                  <wp:posOffset>27940</wp:posOffset>
                </wp:positionV>
                <wp:extent cx="1833245" cy="880745"/>
                <wp:effectExtent l="0" t="0" r="0" b="0"/>
                <wp:wrapTight wrapText="bothSides">
                  <wp:wrapPolygon edited="0">
                    <wp:start x="0" y="0"/>
                    <wp:lineTo x="0" y="21024"/>
                    <wp:lineTo x="21323" y="21024"/>
                    <wp:lineTo x="21323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3245" cy="880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C5C10" w14:textId="09FCAEC0" w:rsidR="00D166D5" w:rsidRDefault="00637D3F">
                            <w:r w:rsidRPr="00D166D5">
                              <w:rPr>
                                <w:noProof/>
                              </w:rPr>
                              <w:drawing>
                                <wp:inline distT="0" distB="0" distL="0" distR="0" wp14:anchorId="3DC8BF7C" wp14:editId="12A33EA6">
                                  <wp:extent cx="1614487" cy="770979"/>
                                  <wp:effectExtent l="0" t="0" r="5080" b="0"/>
                                  <wp:docPr id="1792094089" name="Picture 1" descr="Logo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728591" name="Picture 1" descr="Logo&#10;&#10;Description automatically generated with medium confidenc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4925" cy="780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8E2C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1.85pt;margin-top:2.2pt;width:144.35pt;height:69.3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" stroked="f">
                <v:textbox>
                  <w:txbxContent>
                    <w:p w14:paraId="7CBC5C10" w14:textId="09FCAEC0" w:rsidR="00D166D5" w:rsidRDefault="00637D3F">
                      <w:r w:rsidRPr="00D166D5">
                        <w:rPr>
                          <w:noProof/>
                        </w:rPr>
                        <w:drawing>
                          <wp:inline distT="0" distB="0" distL="0" distR="0" wp14:anchorId="3DC8BF7C" wp14:editId="12A33EA6">
                            <wp:extent cx="1614487" cy="770979"/>
                            <wp:effectExtent l="0" t="0" r="5080" b="0"/>
                            <wp:docPr id="1792094089" name="Picture 1" descr="Logo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6728591" name="Picture 1" descr="Logo&#10;&#10;Description automatically generated with medium confidenc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4925" cy="780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8318B">
        <w:rPr>
          <w:sz w:val="56"/>
          <w:szCs w:val="56"/>
        </w:rPr>
        <w:t>C</w:t>
      </w:r>
      <w:r w:rsidR="00D115B6" w:rsidRPr="008175DD">
        <w:rPr>
          <w:sz w:val="56"/>
          <w:szCs w:val="56"/>
        </w:rPr>
        <w:t xml:space="preserve">WC Benefit Series:  </w:t>
      </w:r>
    </w:p>
    <w:p w14:paraId="288AC034" w14:textId="3CE7BD8E" w:rsidR="00E17A6A" w:rsidRPr="0030767B" w:rsidRDefault="00D115B6" w:rsidP="00D166D5">
      <w:pPr>
        <w:pStyle w:val="Title"/>
        <w:rPr>
          <w:rFonts w:cstheme="majorHAnsi"/>
          <w:i/>
          <w:iCs/>
          <w:caps w:val="0"/>
          <w:sz w:val="56"/>
          <w:szCs w:val="56"/>
        </w:rPr>
      </w:pPr>
      <w:r w:rsidRPr="00D354B4">
        <w:rPr>
          <w:rFonts w:cstheme="majorHAnsi"/>
          <w:i/>
          <w:iCs/>
          <w:caps w:val="0"/>
          <w:sz w:val="44"/>
          <w:szCs w:val="44"/>
        </w:rPr>
        <w:t>The Bybee Application</w:t>
      </w:r>
      <w:r w:rsidR="00D166D5" w:rsidRPr="00D354B4">
        <w:rPr>
          <w:rFonts w:cstheme="majorHAnsi"/>
          <w:i/>
          <w:iCs/>
          <w:caps w:val="0"/>
          <w:sz w:val="44"/>
          <w:szCs w:val="44"/>
        </w:rPr>
        <w:t xml:space="preserve"> Process</w:t>
      </w:r>
      <w:r w:rsidR="0030767B" w:rsidRPr="00D354B4">
        <w:rPr>
          <w:rFonts w:cstheme="majorHAnsi"/>
          <w:i/>
          <w:iCs/>
          <w:caps w:val="0"/>
          <w:sz w:val="44"/>
          <w:szCs w:val="44"/>
        </w:rPr>
        <w:t xml:space="preserve">                </w:t>
      </w:r>
      <w:r w:rsidR="00743D0D">
        <w:rPr>
          <w:rFonts w:cstheme="majorHAnsi"/>
          <w:i/>
          <w:iCs/>
          <w:caps w:val="0"/>
          <w:sz w:val="44"/>
          <w:szCs w:val="44"/>
        </w:rPr>
        <w:t xml:space="preserve">                     </w:t>
      </w:r>
      <w:r w:rsidR="00FD1D5B">
        <w:rPr>
          <w:rFonts w:asciiTheme="minorHAnsi" w:hAnsiTheme="minorHAnsi" w:cstheme="majorHAnsi"/>
          <w:i/>
          <w:iCs/>
          <w:caps w:val="0"/>
          <w:sz w:val="28"/>
          <w:szCs w:val="28"/>
        </w:rPr>
        <w:t>Via Zoom</w:t>
      </w:r>
    </w:p>
    <w:p w14:paraId="6BA1FD5D" w14:textId="7562DF2F" w:rsidR="003469C5" w:rsidRDefault="005F310F" w:rsidP="005F310F">
      <w:pPr>
        <w:pStyle w:val="Title"/>
        <w:spacing w:after="0" w:line="480" w:lineRule="auto"/>
        <w:jc w:val="center"/>
        <w:rPr>
          <w:rFonts w:asciiTheme="minorHAnsi" w:hAnsiTheme="minorHAnsi" w:cstheme="majorHAnsi"/>
          <w:i/>
          <w:iCs/>
          <w:caps w:val="0"/>
          <w:sz w:val="36"/>
          <w:szCs w:val="36"/>
        </w:rPr>
      </w:pPr>
      <w:r>
        <w:rPr>
          <w:rFonts w:asciiTheme="minorHAnsi" w:hAnsiTheme="minorHAnsi" w:cstheme="majorHAnsi"/>
          <w:i/>
          <w:iCs/>
          <w:caps w:val="0"/>
          <w:sz w:val="36"/>
          <w:szCs w:val="36"/>
        </w:rPr>
        <w:t xml:space="preserve">           </w:t>
      </w:r>
      <w:r w:rsidRPr="00100B7F">
        <w:rPr>
          <w:rFonts w:asciiTheme="minorHAnsi" w:hAnsiTheme="minorHAnsi" w:cstheme="majorHAnsi"/>
          <w:i/>
          <w:iCs/>
          <w:caps w:val="0"/>
          <w:sz w:val="22"/>
          <w:szCs w:val="22"/>
        </w:rPr>
        <w:t xml:space="preserve">       </w:t>
      </w:r>
      <w:r>
        <w:rPr>
          <w:rFonts w:asciiTheme="minorHAnsi" w:hAnsiTheme="minorHAnsi" w:cstheme="majorHAnsi"/>
          <w:i/>
          <w:iCs/>
          <w:caps w:val="0"/>
          <w:sz w:val="36"/>
          <w:szCs w:val="36"/>
        </w:rPr>
        <w:t xml:space="preserve">                </w:t>
      </w:r>
    </w:p>
    <w:p w14:paraId="63051C3A" w14:textId="65D30635" w:rsidR="00D166D5" w:rsidRPr="00B44544" w:rsidRDefault="00175CF6" w:rsidP="00D31DCC">
      <w:pPr>
        <w:pStyle w:val="Title"/>
        <w:spacing w:after="0" w:line="480" w:lineRule="auto"/>
        <w:jc w:val="center"/>
        <w:rPr>
          <w:rFonts w:cstheme="majorHAnsi"/>
          <w:i/>
          <w:iCs/>
          <w:caps w:val="0"/>
          <w:sz w:val="16"/>
          <w:szCs w:val="16"/>
        </w:rPr>
      </w:pPr>
      <w:r w:rsidRPr="00175CF6">
        <w:rPr>
          <w:rFonts w:asciiTheme="minorHAnsi" w:hAnsiTheme="minorHAnsi" w:cstheme="majorHAnsi"/>
          <w:i/>
          <w:iCs/>
          <w:caps w:val="0"/>
          <w:sz w:val="36"/>
          <w:szCs w:val="36"/>
        </w:rPr>
        <w:t>District II Presents</w:t>
      </w:r>
    </w:p>
    <w:tbl>
      <w:tblPr>
        <w:tblW w:w="945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Info"/>
      </w:tblPr>
      <w:tblGrid>
        <w:gridCol w:w="4076"/>
        <w:gridCol w:w="632"/>
        <w:gridCol w:w="4742"/>
      </w:tblGrid>
      <w:tr w:rsidR="00D66F67" w14:paraId="007B872F" w14:textId="77777777" w:rsidTr="006C3504">
        <w:trPr>
          <w:trHeight w:val="5220"/>
          <w:jc w:val="center"/>
        </w:trPr>
        <w:tc>
          <w:tcPr>
            <w:tcW w:w="4076" w:type="dxa"/>
            <w:shd w:val="clear" w:color="auto" w:fill="FFFF00"/>
          </w:tcPr>
          <w:p w14:paraId="3E082C74" w14:textId="2B14EE65" w:rsidR="00D66F67" w:rsidRDefault="006776FE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D0A535C" wp14:editId="65AE681B">
                      <wp:extent cx="2333625" cy="2412682"/>
                      <wp:effectExtent l="0" t="0" r="9525" b="6985"/>
                      <wp:docPr id="113278683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3625" cy="2412682"/>
                                <a:chOff x="0" y="0"/>
                                <a:chExt cx="2333625" cy="1602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10791461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837473B0-CC2E-450A-ABE3-18F120FF3D39}">
                                      <a1611:picAttrSrcUrl xmlns:a1611="http://schemas.microsoft.com/office/drawing/2016/11/main" r:i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3625" cy="1543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0642060" name="Text Box 7"/>
                              <wps:cNvSpPr txBox="1"/>
                              <wps:spPr>
                                <a:xfrm>
                                  <a:off x="0" y="1542990"/>
                                  <a:ext cx="2333625" cy="5981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02C536" w14:textId="285C4DF7" w:rsidR="006776FE" w:rsidRPr="006776FE" w:rsidRDefault="006776FE" w:rsidP="006776F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0A535C" id="Group 8" o:spid="_x0000_s1027" style="width:183.75pt;height:189.95pt;mso-position-horizontal-relative:char;mso-position-vertical-relative:line" coordsize="23336,1602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">
                      <v:shape id="Picture 6" o:spid="_x0000_s1028" type="#_x0000_t75" style="position:absolute;width:23336;height:15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">
                        <v:imagedata r:id="rId11" o:title=""/>
                      </v:shape>
                      <v:shape id="Text Box 7" o:spid="_x0000_s1029" type="#_x0000_t202" style="position:absolute;top:15429;width:23336;height: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" stroked="f">
                        <v:textbox>
                          <w:txbxContent>
                            <w:p w14:paraId="6F02C536" w14:textId="285C4DF7" w:rsidR="006776FE" w:rsidRPr="006776FE" w:rsidRDefault="006776FE" w:rsidP="006776F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5A9E4265" w14:textId="5AA53442" w:rsidR="00D66F67" w:rsidRDefault="00F44F31">
            <w:pPr>
              <w:pStyle w:val="Caption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ED2BC58" wp14:editId="0DE96369">
                      <wp:extent cx="2333625" cy="1419225"/>
                      <wp:effectExtent l="0" t="0" r="9525" b="9525"/>
                      <wp:docPr id="306344129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3625" cy="1419225"/>
                                <a:chOff x="0" y="0"/>
                                <a:chExt cx="2333625" cy="16021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6156388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837473B0-CC2E-450A-ABE3-18F120FF3D39}">
                                      <a1611:picAttrSrcUrl xmlns:a1611="http://schemas.microsoft.com/office/drawing/2016/11/main" r:i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3625" cy="1556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15586115" name="Text Box 2"/>
                              <wps:cNvSpPr txBox="1"/>
                              <wps:spPr>
                                <a:xfrm>
                                  <a:off x="0" y="1556385"/>
                                  <a:ext cx="2333625" cy="45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DFB45F" w14:textId="18FB1500" w:rsidR="00F44F31" w:rsidRPr="00F44F31" w:rsidRDefault="00F44F31" w:rsidP="00F44F3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D2BC58" id="Group 3" o:spid="_x0000_s1030" style="width:183.75pt;height:111.75pt;mso-position-horizontal-relative:char;mso-position-vertical-relative:line" coordsize="23336,160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">
                      <v:shape id="Picture 1" o:spid="_x0000_s1031" type="#_x0000_t75" style="position:absolute;width:23336;height:15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">
                        <v:imagedata r:id="rId14" o:title=""/>
                      </v:shape>
                      <v:shape id="_x0000_s1032" type="#_x0000_t202" style="position:absolute;top:15563;width:23336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" stroked="f">
                        <v:textbox>
                          <w:txbxContent>
                            <w:p w14:paraId="11DFB45F" w14:textId="18FB1500" w:rsidR="00F44F31" w:rsidRPr="00F44F31" w:rsidRDefault="00F44F31" w:rsidP="00F44F3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32" w:type="dxa"/>
          </w:tcPr>
          <w:p w14:paraId="0465F7E2" w14:textId="60B4E1AD" w:rsidR="00D66F67" w:rsidRDefault="00D66F67"/>
        </w:tc>
        <w:tc>
          <w:tcPr>
            <w:tcW w:w="4742" w:type="dxa"/>
          </w:tcPr>
          <w:p w14:paraId="4BF6CA69" w14:textId="7C09F6CF" w:rsidR="001770A8" w:rsidRDefault="001770A8" w:rsidP="00D166D5">
            <w:pPr>
              <w:pStyle w:val="Heading1"/>
              <w:jc w:val="center"/>
              <w:rPr>
                <w:rStyle w:val="Heading1Char"/>
                <w:b/>
                <w:bCs/>
                <w:sz w:val="36"/>
                <w:szCs w:val="36"/>
              </w:rPr>
            </w:pPr>
          </w:p>
          <w:p w14:paraId="4A8EDED0" w14:textId="3FE57E37" w:rsidR="00D166D5" w:rsidRPr="00D166D5" w:rsidRDefault="00D166D5" w:rsidP="00D166D5">
            <w:pPr>
              <w:pStyle w:val="Heading1"/>
              <w:jc w:val="center"/>
              <w:rPr>
                <w:rStyle w:val="Heading1Char"/>
                <w:b/>
                <w:bCs/>
                <w:sz w:val="36"/>
                <w:szCs w:val="36"/>
              </w:rPr>
            </w:pPr>
            <w:r w:rsidRPr="00D166D5">
              <w:rPr>
                <w:rStyle w:val="Heading1Char"/>
                <w:b/>
                <w:bCs/>
                <w:sz w:val="36"/>
                <w:szCs w:val="36"/>
              </w:rPr>
              <w:t xml:space="preserve">Presented by </w:t>
            </w:r>
            <w:r w:rsidR="004A5255" w:rsidRPr="00D166D5">
              <w:rPr>
                <w:rStyle w:val="Heading1Char"/>
                <w:b/>
                <w:bCs/>
                <w:sz w:val="36"/>
                <w:szCs w:val="36"/>
              </w:rPr>
              <w:t>the</w:t>
            </w:r>
            <w:r w:rsidRPr="00D166D5">
              <w:rPr>
                <w:rStyle w:val="Heading1Char"/>
                <w:b/>
                <w:bCs/>
                <w:sz w:val="36"/>
                <w:szCs w:val="36"/>
              </w:rPr>
              <w:t xml:space="preserve"> Bybee Board:</w:t>
            </w:r>
          </w:p>
          <w:p w14:paraId="3383CD6D" w14:textId="6227DFEA" w:rsidR="00D166D5" w:rsidRPr="00D166D5" w:rsidRDefault="00D166D5" w:rsidP="004A5255">
            <w:pPr>
              <w:pStyle w:val="Heading1"/>
              <w:jc w:val="center"/>
              <w:rPr>
                <w:rStyle w:val="Heading1Char"/>
                <w:b/>
                <w:bCs/>
                <w:sz w:val="26"/>
                <w:szCs w:val="26"/>
              </w:rPr>
            </w:pPr>
            <w:r w:rsidRPr="00D166D5">
              <w:rPr>
                <w:rStyle w:val="Heading1Char"/>
                <w:b/>
                <w:bCs/>
                <w:sz w:val="26"/>
                <w:szCs w:val="26"/>
              </w:rPr>
              <w:t>-Arlene Bautista (Bybee Chair)</w:t>
            </w:r>
          </w:p>
          <w:p w14:paraId="73389468" w14:textId="7F4755B1" w:rsidR="00D166D5" w:rsidRPr="00D166D5" w:rsidRDefault="00D166D5" w:rsidP="004A5255">
            <w:pPr>
              <w:pStyle w:val="Heading1"/>
              <w:jc w:val="center"/>
              <w:rPr>
                <w:rStyle w:val="Heading1Char"/>
                <w:b/>
                <w:bCs/>
                <w:sz w:val="26"/>
                <w:szCs w:val="26"/>
              </w:rPr>
            </w:pPr>
            <w:r w:rsidRPr="00D166D5">
              <w:rPr>
                <w:rStyle w:val="Heading1Char"/>
                <w:b/>
                <w:bCs/>
                <w:sz w:val="26"/>
                <w:szCs w:val="26"/>
              </w:rPr>
              <w:t>-Tom Sims (Board Trustee)</w:t>
            </w:r>
          </w:p>
          <w:p w14:paraId="03AF13D7" w14:textId="6EAF6660" w:rsidR="00D166D5" w:rsidRPr="00D166D5" w:rsidRDefault="00D166D5" w:rsidP="004A5255">
            <w:pPr>
              <w:pStyle w:val="Heading1"/>
              <w:jc w:val="center"/>
              <w:rPr>
                <w:sz w:val="26"/>
                <w:szCs w:val="26"/>
              </w:rPr>
            </w:pPr>
            <w:r w:rsidRPr="00D166D5">
              <w:rPr>
                <w:rStyle w:val="Heading1Char"/>
                <w:b/>
                <w:bCs/>
                <w:sz w:val="26"/>
                <w:szCs w:val="26"/>
              </w:rPr>
              <w:t>- John Szeibert (Board Trustee)</w:t>
            </w:r>
          </w:p>
          <w:p w14:paraId="69141BDE" w14:textId="72BF005C" w:rsidR="00D166D5" w:rsidRDefault="00D166D5" w:rsidP="00D166D5">
            <w:pPr>
              <w:pStyle w:val="Heading1"/>
              <w:jc w:val="center"/>
              <w:rPr>
                <w:rStyle w:val="Heading1Char"/>
                <w:b/>
                <w:bCs/>
              </w:rPr>
            </w:pPr>
            <w:r>
              <w:rPr>
                <w:rStyle w:val="Heading1Char"/>
                <w:rFonts w:ascii="Arial" w:hAnsi="Arial" w:cs="Arial"/>
                <w:b/>
                <w:bCs/>
              </w:rPr>
              <w:t>♦♦♦</w:t>
            </w:r>
          </w:p>
          <w:p w14:paraId="54DEA8EC" w14:textId="569C6A01" w:rsidR="00D166D5" w:rsidRPr="006C3504" w:rsidRDefault="00D166D5" w:rsidP="00D166D5">
            <w:pPr>
              <w:pStyle w:val="Heading1"/>
              <w:jc w:val="center"/>
              <w:rPr>
                <w:rStyle w:val="Heading1Char"/>
                <w:b/>
                <w:bCs/>
                <w:szCs w:val="32"/>
              </w:rPr>
            </w:pPr>
            <w:r w:rsidRPr="006C3504">
              <w:rPr>
                <w:rStyle w:val="Heading1Char"/>
                <w:b/>
                <w:bCs/>
                <w:szCs w:val="32"/>
              </w:rPr>
              <w:t>Learn how to submit a complete Bybee application packet.</w:t>
            </w:r>
          </w:p>
          <w:p w14:paraId="0E51BCFF" w14:textId="2AF26D39" w:rsidR="00D166D5" w:rsidRPr="00A95493" w:rsidRDefault="00D166D5" w:rsidP="00D166D5">
            <w:pPr>
              <w:jc w:val="center"/>
              <w:rPr>
                <w:sz w:val="26"/>
                <w:szCs w:val="26"/>
              </w:rPr>
            </w:pPr>
            <w:r w:rsidRPr="00A95493">
              <w:rPr>
                <w:sz w:val="26"/>
                <w:szCs w:val="26"/>
              </w:rPr>
              <w:t>♦♦♦</w:t>
            </w:r>
          </w:p>
          <w:p w14:paraId="4BC16FB7" w14:textId="22C11E95" w:rsidR="00D66F67" w:rsidRPr="00100B7F" w:rsidRDefault="00D166D5" w:rsidP="00D166D5">
            <w:pPr>
              <w:pStyle w:val="Heading1"/>
              <w:jc w:val="center"/>
              <w:rPr>
                <w:rStyle w:val="Heading1Char"/>
                <w:b/>
                <w:bCs/>
                <w:szCs w:val="32"/>
              </w:rPr>
            </w:pPr>
            <w:r w:rsidRPr="00100B7F">
              <w:rPr>
                <w:rStyle w:val="Heading1Char"/>
                <w:b/>
                <w:bCs/>
                <w:szCs w:val="32"/>
              </w:rPr>
              <w:t>Review the eligibility requirements.</w:t>
            </w:r>
          </w:p>
          <w:p w14:paraId="0293614A" w14:textId="49590FDD" w:rsidR="00D166D5" w:rsidRPr="00290759" w:rsidRDefault="00D166D5" w:rsidP="00D166D5">
            <w:pPr>
              <w:jc w:val="center"/>
              <w:rPr>
                <w:sz w:val="26"/>
                <w:szCs w:val="26"/>
              </w:rPr>
            </w:pPr>
            <w:r w:rsidRPr="00290759">
              <w:rPr>
                <w:sz w:val="26"/>
                <w:szCs w:val="26"/>
              </w:rPr>
              <w:t>♦♦♦</w:t>
            </w:r>
          </w:p>
          <w:p w14:paraId="0E341E4F" w14:textId="055DAE63" w:rsidR="00D166D5" w:rsidRPr="008244B2" w:rsidRDefault="002E43E6" w:rsidP="008244B2">
            <w:pPr>
              <w:jc w:val="center"/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</w:pPr>
            <w:r w:rsidRPr="00100B7F">
              <w:rPr>
                <w:rFonts w:asciiTheme="majorHAnsi" w:hAnsiTheme="majorHAnsi" w:cstheme="majorHAnsi"/>
                <w:b/>
                <w:bCs/>
                <w:color w:val="auto"/>
                <w:sz w:val="32"/>
                <w:szCs w:val="32"/>
              </w:rPr>
              <w:t>Dis</w:t>
            </w:r>
            <w:r w:rsidR="00F55B99" w:rsidRPr="00100B7F">
              <w:rPr>
                <w:rFonts w:asciiTheme="majorHAnsi" w:hAnsiTheme="majorHAnsi" w:cstheme="majorHAnsi"/>
                <w:b/>
                <w:bCs/>
                <w:color w:val="auto"/>
                <w:sz w:val="32"/>
                <w:szCs w:val="32"/>
              </w:rPr>
              <w:t>cover what the grant can and cannot be used for</w:t>
            </w:r>
            <w:r w:rsidR="009A69DF" w:rsidRPr="00100B7F">
              <w:rPr>
                <w:rFonts w:asciiTheme="majorHAnsi" w:hAnsiTheme="majorHAnsi" w:cstheme="majorHAnsi"/>
                <w:b/>
                <w:bCs/>
                <w:color w:val="auto"/>
                <w:sz w:val="32"/>
                <w:szCs w:val="32"/>
              </w:rPr>
              <w:t>.</w:t>
            </w:r>
          </w:p>
        </w:tc>
      </w:tr>
    </w:tbl>
    <w:p w14:paraId="1DFDC3D2" w14:textId="538D2990" w:rsidR="00D66F67" w:rsidRDefault="00000000" w:rsidP="00D60D4B">
      <w:pPr>
        <w:pStyle w:val="Date"/>
      </w:pPr>
      <w:sdt>
        <w:sdtPr>
          <w:rPr>
            <w:rStyle w:val="Strong"/>
          </w:rPr>
          <w:id w:val="945890675"/>
          <w:placeholder>
            <w:docPart w:val="5DFB85A547014D25822D81E753A3ECB3"/>
          </w:placeholder>
          <w:date w:fullDate="2024-02-07T00:00:00Z">
            <w:dateFormat w:val="MMMM d, 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b w:val="0"/>
            <w:bCs w:val="0"/>
          </w:rPr>
        </w:sdtEndPr>
        <w:sdtContent>
          <w:r w:rsidR="00D115B6">
            <w:rPr>
              <w:rStyle w:val="Strong"/>
            </w:rPr>
            <w:t>February 7, 2024</w:t>
          </w:r>
        </w:sdtContent>
      </w:sdt>
      <w:r w:rsidR="00E94F35">
        <w:t> </w:t>
      </w:r>
      <w:r w:rsidR="00D115B6">
        <w:tab/>
        <w:t>6:30</w:t>
      </w:r>
      <w:r w:rsidR="00D166D5">
        <w:t xml:space="preserve"> – 8:00</w:t>
      </w:r>
      <w:r w:rsidR="00D115B6">
        <w:t>PM</w:t>
      </w:r>
      <w:r w:rsidR="00D115B6">
        <w:tab/>
      </w:r>
    </w:p>
    <w:p w14:paraId="2B4E11CA" w14:textId="330F1783" w:rsidR="00D66F67" w:rsidRDefault="00000000" w:rsidP="007A4C48">
      <w:pPr>
        <w:pStyle w:val="Address"/>
        <w:jc w:val="center"/>
        <w:rPr>
          <w:b/>
          <w:bCs/>
          <w:szCs w:val="40"/>
        </w:rPr>
      </w:pPr>
      <w:hyperlink r:id="rId15" w:history="1">
        <w:r w:rsidR="007A4C48" w:rsidRPr="007A4C48">
          <w:rPr>
            <w:rStyle w:val="Hyperlink"/>
            <w:b/>
            <w:bCs/>
            <w:szCs w:val="40"/>
          </w:rPr>
          <w:t xml:space="preserve">Click for </w:t>
        </w:r>
        <w:r w:rsidR="0021072F" w:rsidRPr="007A4C48">
          <w:rPr>
            <w:rStyle w:val="Hyperlink"/>
            <w:b/>
            <w:bCs/>
            <w:szCs w:val="40"/>
          </w:rPr>
          <w:t>Zoom Link</w:t>
        </w:r>
        <w:r w:rsidR="007A4C48" w:rsidRPr="007A4C48">
          <w:rPr>
            <w:rStyle w:val="Hyperlink"/>
            <w:b/>
            <w:bCs/>
            <w:szCs w:val="40"/>
          </w:rPr>
          <w:t>-</w:t>
        </w:r>
      </w:hyperlink>
    </w:p>
    <w:p w14:paraId="2B1FD5B9" w14:textId="7461991D" w:rsidR="007A4C48" w:rsidRPr="007A4C48" w:rsidRDefault="007A4C48" w:rsidP="007A4C48">
      <w:pPr>
        <w:pStyle w:val="Address"/>
        <w:jc w:val="center"/>
        <w:rPr>
          <w:b/>
          <w:bCs/>
          <w:szCs w:val="4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839A44C" wp14:editId="1F513994">
            <wp:simplePos x="0" y="0"/>
            <wp:positionH relativeFrom="column">
              <wp:posOffset>4803140</wp:posOffset>
            </wp:positionH>
            <wp:positionV relativeFrom="paragraph">
              <wp:posOffset>238760</wp:posOffset>
            </wp:positionV>
            <wp:extent cx="690245" cy="833755"/>
            <wp:effectExtent l="133350" t="114300" r="128905" b="118745"/>
            <wp:wrapNone/>
            <wp:docPr id="653921385" name="Picture 2" descr="A hand holding a red mark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921385" name="Picture 2" descr="A hand holding a red marker&#10;&#10;Description automatically generated with low confidence"/>
                    <pic:cNvPicPr/>
                  </pic:nvPicPr>
                  <pic:blipFill>
                    <a:blip r:embed="rId16">
                      <a:extLs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74093">
                      <a:off x="0" y="0"/>
                      <a:ext cx="690245" cy="833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Cs w:val="40"/>
        </w:rPr>
        <w:t>Or use</w:t>
      </w:r>
    </w:p>
    <w:p w14:paraId="4D4811BC" w14:textId="6642AF62" w:rsidR="007A4C48" w:rsidRPr="007A4C48" w:rsidRDefault="007A4C48" w:rsidP="007A4C48">
      <w:pPr>
        <w:pStyle w:val="Address"/>
        <w:jc w:val="center"/>
        <w:rPr>
          <w:color w:val="FF0000"/>
          <w:sz w:val="20"/>
        </w:rPr>
      </w:pPr>
      <w:r w:rsidRPr="00287206">
        <w:rPr>
          <w:rFonts w:ascii="Arial" w:hAnsi="Arial" w:cs="Arial"/>
          <w:color w:val="FF0000"/>
          <w:sz w:val="44"/>
          <w:szCs w:val="44"/>
          <w:shd w:val="clear" w:color="auto" w:fill="FFFFFF"/>
        </w:rPr>
        <w:t>Meeting ID: 890 0508 1907</w:t>
      </w:r>
      <w:r w:rsidRPr="00287206">
        <w:rPr>
          <w:rFonts w:ascii="Arial" w:hAnsi="Arial" w:cs="Arial"/>
          <w:color w:val="FF0000"/>
          <w:sz w:val="44"/>
          <w:szCs w:val="44"/>
        </w:rPr>
        <w:br/>
      </w:r>
      <w:r w:rsidRPr="00287206">
        <w:rPr>
          <w:rFonts w:ascii="Arial" w:hAnsi="Arial" w:cs="Arial"/>
          <w:color w:val="FF0000"/>
          <w:sz w:val="44"/>
          <w:szCs w:val="44"/>
          <w:shd w:val="clear" w:color="auto" w:fill="FFFFFF"/>
        </w:rPr>
        <w:t>Passcode: 496123</w:t>
      </w:r>
    </w:p>
    <w:p w14:paraId="324D1744" w14:textId="34A9E276" w:rsidR="005D6F4D" w:rsidRPr="005D6F4D" w:rsidRDefault="005D6F4D" w:rsidP="007A4C48">
      <w:pPr>
        <w:rPr>
          <w:sz w:val="16"/>
          <w:szCs w:val="16"/>
        </w:rPr>
      </w:pPr>
    </w:p>
    <w:sectPr w:rsidR="005D6F4D" w:rsidRPr="005D6F4D" w:rsidSect="00626E9B">
      <w:pgSz w:w="12240" w:h="15840" w:code="1"/>
      <w:pgMar w:top="1440" w:right="2160" w:bottom="1080" w:left="2160" w:header="720" w:footer="792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F749DB" w14:textId="77777777" w:rsidR="00626E9B" w:rsidRDefault="00626E9B">
      <w:pPr>
        <w:spacing w:after="0" w:line="240" w:lineRule="auto"/>
      </w:pPr>
      <w:r>
        <w:separator/>
      </w:r>
    </w:p>
  </w:endnote>
  <w:endnote w:type="continuationSeparator" w:id="0">
    <w:p w14:paraId="50769504" w14:textId="77777777" w:rsidR="00626E9B" w:rsidRDefault="00626E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BAE42" w14:textId="77777777" w:rsidR="00626E9B" w:rsidRDefault="00626E9B">
      <w:pPr>
        <w:spacing w:after="0" w:line="240" w:lineRule="auto"/>
      </w:pPr>
      <w:r>
        <w:separator/>
      </w:r>
    </w:p>
  </w:footnote>
  <w:footnote w:type="continuationSeparator" w:id="0">
    <w:p w14:paraId="7A13BA42" w14:textId="77777777" w:rsidR="00626E9B" w:rsidRDefault="00626E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Logo placeholder" style="width:150pt;height:1in;visibility:visible;mso-wrap-style:square" o:bullet="t">
        <v:imagedata r:id="rId1" o:title="Logo placeholder"/>
      </v:shape>
    </w:pict>
  </w:numPicBullet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0E2841" w:themeColor="text2"/>
        <w:sz w:val="16"/>
      </w:rPr>
    </w:lvl>
  </w:abstractNum>
  <w:abstractNum w:abstractNumId="1" w15:restartNumberingAfterBreak="0">
    <w:nsid w:val="0C2944BA"/>
    <w:multiLevelType w:val="hybridMultilevel"/>
    <w:tmpl w:val="B9EAD354"/>
    <w:lvl w:ilvl="0" w:tplc="E432E0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9461B"/>
    <w:multiLevelType w:val="hybridMultilevel"/>
    <w:tmpl w:val="67DCECC4"/>
    <w:lvl w:ilvl="0" w:tplc="135857CA">
      <w:numFmt w:val="bullet"/>
      <w:lvlText w:val="-"/>
      <w:lvlJc w:val="left"/>
      <w:pPr>
        <w:ind w:left="405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22E44BA2"/>
    <w:multiLevelType w:val="hybridMultilevel"/>
    <w:tmpl w:val="B352D842"/>
    <w:lvl w:ilvl="0" w:tplc="E432E0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C43C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EA57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6A8A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B273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1A7E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F600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5A39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52CF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71277D7"/>
    <w:multiLevelType w:val="hybridMultilevel"/>
    <w:tmpl w:val="774644DE"/>
    <w:lvl w:ilvl="0" w:tplc="E432E0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9020051">
    <w:abstractNumId w:val="0"/>
  </w:num>
  <w:num w:numId="2" w16cid:durableId="236944588">
    <w:abstractNumId w:val="0"/>
    <w:lvlOverride w:ilvl="0">
      <w:startOverride w:val="1"/>
    </w:lvlOverride>
  </w:num>
  <w:num w:numId="3" w16cid:durableId="177276872">
    <w:abstractNumId w:val="0"/>
    <w:lvlOverride w:ilvl="0">
      <w:startOverride w:val="1"/>
    </w:lvlOverride>
  </w:num>
  <w:num w:numId="4" w16cid:durableId="1837913147">
    <w:abstractNumId w:val="0"/>
    <w:lvlOverride w:ilvl="0">
      <w:startOverride w:val="1"/>
    </w:lvlOverride>
  </w:num>
  <w:num w:numId="5" w16cid:durableId="1139883579">
    <w:abstractNumId w:val="3"/>
  </w:num>
  <w:num w:numId="6" w16cid:durableId="807284198">
    <w:abstractNumId w:val="1"/>
  </w:num>
  <w:num w:numId="7" w16cid:durableId="2073042804">
    <w:abstractNumId w:val="4"/>
  </w:num>
  <w:num w:numId="8" w16cid:durableId="20868766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0">
      <o:colormru v:ext="edit" colors="#6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5B6"/>
    <w:rsid w:val="00023A2F"/>
    <w:rsid w:val="000E46BA"/>
    <w:rsid w:val="00100B7F"/>
    <w:rsid w:val="001519E6"/>
    <w:rsid w:val="00175CF6"/>
    <w:rsid w:val="001770A8"/>
    <w:rsid w:val="0021072F"/>
    <w:rsid w:val="00243240"/>
    <w:rsid w:val="00262648"/>
    <w:rsid w:val="002837BF"/>
    <w:rsid w:val="00287206"/>
    <w:rsid w:val="00290759"/>
    <w:rsid w:val="002E43E6"/>
    <w:rsid w:val="0030767B"/>
    <w:rsid w:val="00327FDF"/>
    <w:rsid w:val="003469C5"/>
    <w:rsid w:val="00364E27"/>
    <w:rsid w:val="003F2549"/>
    <w:rsid w:val="00407949"/>
    <w:rsid w:val="00496524"/>
    <w:rsid w:val="004A5255"/>
    <w:rsid w:val="00564C99"/>
    <w:rsid w:val="00584039"/>
    <w:rsid w:val="00587851"/>
    <w:rsid w:val="005D6F4D"/>
    <w:rsid w:val="005F310F"/>
    <w:rsid w:val="006227F2"/>
    <w:rsid w:val="00626E9B"/>
    <w:rsid w:val="00637D3F"/>
    <w:rsid w:val="006776FE"/>
    <w:rsid w:val="006C3504"/>
    <w:rsid w:val="0070711B"/>
    <w:rsid w:val="00743D0D"/>
    <w:rsid w:val="007A4C48"/>
    <w:rsid w:val="008175DD"/>
    <w:rsid w:val="008244B2"/>
    <w:rsid w:val="00840D16"/>
    <w:rsid w:val="00920DF7"/>
    <w:rsid w:val="00981874"/>
    <w:rsid w:val="0098318B"/>
    <w:rsid w:val="009A69DF"/>
    <w:rsid w:val="009F3D7A"/>
    <w:rsid w:val="00A63617"/>
    <w:rsid w:val="00A91700"/>
    <w:rsid w:val="00A95493"/>
    <w:rsid w:val="00B12879"/>
    <w:rsid w:val="00B44544"/>
    <w:rsid w:val="00BA1B23"/>
    <w:rsid w:val="00BB0D8B"/>
    <w:rsid w:val="00BC0C99"/>
    <w:rsid w:val="00C013D7"/>
    <w:rsid w:val="00C04EFB"/>
    <w:rsid w:val="00C27D1A"/>
    <w:rsid w:val="00C336AC"/>
    <w:rsid w:val="00C34AC5"/>
    <w:rsid w:val="00C9257B"/>
    <w:rsid w:val="00CC6B21"/>
    <w:rsid w:val="00D115B6"/>
    <w:rsid w:val="00D166D5"/>
    <w:rsid w:val="00D31DCC"/>
    <w:rsid w:val="00D354B4"/>
    <w:rsid w:val="00D60D4B"/>
    <w:rsid w:val="00D66F67"/>
    <w:rsid w:val="00D83157"/>
    <w:rsid w:val="00DB2CB3"/>
    <w:rsid w:val="00E06AEB"/>
    <w:rsid w:val="00E17A6A"/>
    <w:rsid w:val="00E94F35"/>
    <w:rsid w:val="00E97144"/>
    <w:rsid w:val="00EA1B52"/>
    <w:rsid w:val="00EB4917"/>
    <w:rsid w:val="00EE367B"/>
    <w:rsid w:val="00F33E03"/>
    <w:rsid w:val="00F40EFE"/>
    <w:rsid w:val="00F44F31"/>
    <w:rsid w:val="00F55B99"/>
    <w:rsid w:val="00F645E8"/>
    <w:rsid w:val="00F654A7"/>
    <w:rsid w:val="00F87026"/>
    <w:rsid w:val="00FA4275"/>
    <w:rsid w:val="00FD1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6f6"/>
    </o:shapedefaults>
    <o:shapelayout v:ext="edit">
      <o:idmap v:ext="edit" data="2"/>
    </o:shapelayout>
  </w:shapeDefaults>
  <w:decimalSymbol w:val="."/>
  <w:listSeparator w:val=","/>
  <w14:docId w14:val="6A92BD3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153D63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0E2841" w:themeColor="text2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0F4761" w:themeColor="accent1" w:themeShade="BF"/>
      <w:spacing w:val="-10"/>
      <w:kern w:val="28"/>
      <w:sz w:val="10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0F4761" w:themeColor="accent1" w:themeShade="BF"/>
      <w:spacing w:val="-10"/>
      <w:kern w:val="28"/>
      <w:sz w:val="10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E2841" w:themeColor="text2"/>
      <w:sz w:val="32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</w:pPr>
  </w:style>
  <w:style w:type="paragraph" w:styleId="Caption">
    <w:name w:val="caption"/>
    <w:basedOn w:val="Normal"/>
    <w:next w:val="Normal"/>
    <w:uiPriority w:val="2"/>
    <w:unhideWhenUsed/>
    <w:qFormat/>
    <w:pPr>
      <w:spacing w:after="0" w:line="240" w:lineRule="auto"/>
    </w:pPr>
    <w:rPr>
      <w:i/>
      <w:iCs/>
      <w:sz w:val="16"/>
    </w:rPr>
  </w:style>
  <w:style w:type="character" w:styleId="Strong">
    <w:name w:val="Strong"/>
    <w:basedOn w:val="DefaultParagraphFont"/>
    <w:uiPriority w:val="2"/>
    <w:qFormat/>
    <w:rPr>
      <w:b/>
      <w:bCs/>
    </w:rPr>
  </w:style>
  <w:style w:type="paragraph" w:styleId="Header">
    <w:name w:val="header"/>
    <w:basedOn w:val="Normal"/>
    <w:link w:val="HeaderChar"/>
    <w:uiPriority w:val="4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4"/>
  </w:style>
  <w:style w:type="paragraph" w:styleId="Footer">
    <w:name w:val="footer"/>
    <w:basedOn w:val="Normal"/>
    <w:link w:val="FooterChar"/>
    <w:uiPriority w:val="4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4"/>
    <w:rPr>
      <w:sz w:val="17"/>
    </w:rPr>
  </w:style>
  <w:style w:type="paragraph" w:customStyle="1" w:styleId="Company">
    <w:name w:val="Company"/>
    <w:basedOn w:val="Normal"/>
    <w:uiPriority w:val="4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F4761" w:themeColor="accent1" w:themeShade="BF"/>
    </w:rPr>
  </w:style>
  <w:style w:type="paragraph" w:styleId="NoSpacing">
    <w:name w:val="No Spacing"/>
    <w:uiPriority w:val="36"/>
    <w:unhideWhenUsed/>
    <w:qFormat/>
    <w:pPr>
      <w:spacing w:after="0" w:line="240" w:lineRule="auto"/>
    </w:pPr>
  </w:style>
  <w:style w:type="paragraph" w:styleId="Date">
    <w:name w:val="Date"/>
    <w:basedOn w:val="Normal"/>
    <w:next w:val="Normal"/>
    <w:link w:val="DateChar"/>
    <w:uiPriority w:val="3"/>
    <w:unhideWhenUsed/>
    <w:qFormat/>
    <w:pPr>
      <w:spacing w:before="720" w:after="0" w:line="216" w:lineRule="auto"/>
    </w:pPr>
    <w:rPr>
      <w:rFonts w:asciiTheme="majorHAnsi" w:eastAsiaTheme="majorEastAsia" w:hAnsiTheme="majorHAnsi" w:cstheme="majorBidi"/>
      <w:color w:val="0F4761" w:themeColor="accent1" w:themeShade="BF"/>
      <w:sz w:val="52"/>
    </w:rPr>
  </w:style>
  <w:style w:type="character" w:customStyle="1" w:styleId="DateChar">
    <w:name w:val="Date Char"/>
    <w:basedOn w:val="DefaultParagraphFont"/>
    <w:link w:val="Date"/>
    <w:uiPriority w:val="3"/>
    <w:rPr>
      <w:rFonts w:asciiTheme="majorHAnsi" w:eastAsiaTheme="majorEastAsia" w:hAnsiTheme="majorHAnsi" w:cstheme="majorBidi"/>
      <w:color w:val="0F4761" w:themeColor="accent1" w:themeShade="BF"/>
      <w:sz w:val="52"/>
    </w:rPr>
  </w:style>
  <w:style w:type="paragraph" w:customStyle="1" w:styleId="Address">
    <w:name w:val="Address"/>
    <w:basedOn w:val="Normal"/>
    <w:uiPriority w:val="4"/>
    <w:qFormat/>
    <w:pPr>
      <w:spacing w:after="0" w:line="240" w:lineRule="auto"/>
    </w:pPr>
    <w:rPr>
      <w:sz w:val="40"/>
    </w:rPr>
  </w:style>
  <w:style w:type="paragraph" w:styleId="ListParagraph">
    <w:name w:val="List Paragraph"/>
    <w:basedOn w:val="Normal"/>
    <w:uiPriority w:val="34"/>
    <w:unhideWhenUsed/>
    <w:qFormat/>
    <w:rsid w:val="00D166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76F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76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courses.lumenlearning.com/suny-oneonta-education106/chapter/1-6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s://pixabay.com/en/training-pen-mark-marker-hand-469591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us02web.zoom.us/j/89005081907?pwd=UFFWUWxabi9nR3JEWTJoSkpqZzVxQT09" TargetMode="External"/><Relationship Id="rId10" Type="http://schemas.openxmlformats.org/officeDocument/2006/relationships/hyperlink" Target="https://usq.pressbooks.pub/traumainformedpractice/chapter/6-2-the-teacher-must-survive-self-care-and-managing-secondary-trauma/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lene%20Bautista\AppData\Roaming\Microsoft\Templates\Business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DFB85A547014D25822D81E753A3EC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84AB3A-D359-4412-B127-1F8975F57D5A}"/>
      </w:docPartPr>
      <w:docPartBody>
        <w:p w:rsidR="00ED699D" w:rsidRDefault="00EC2C4D">
          <w:pPr>
            <w:pStyle w:val="5DFB85A547014D25822D81E753A3ECB3"/>
          </w:pPr>
          <w:r>
            <w:rPr>
              <w:rStyle w:val="Strong"/>
            </w:rPr>
            <w:t>[Event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 w16cid:durableId="36707468">
    <w:abstractNumId w:val="0"/>
  </w:num>
  <w:num w:numId="2" w16cid:durableId="1398818776">
    <w:abstractNumId w:val="0"/>
    <w:lvlOverride w:ilvl="0">
      <w:startOverride w:val="1"/>
    </w:lvlOverride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99D"/>
    <w:rsid w:val="00E34AFD"/>
    <w:rsid w:val="00E46B6C"/>
    <w:rsid w:val="00EC2C4D"/>
    <w:rsid w:val="00ED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44546A" w:themeColor="text2"/>
      <w:kern w:val="0"/>
      <w:sz w:val="32"/>
      <w:szCs w:val="20"/>
      <w:lang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44546A" w:themeColor="text2"/>
      <w:kern w:val="0"/>
      <w:sz w:val="32"/>
      <w:szCs w:val="20"/>
      <w:lang w:eastAsia="ja-JP"/>
      <w14:ligatures w14:val="none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kern w:val="0"/>
      <w:sz w:val="20"/>
      <w:szCs w:val="20"/>
      <w:lang w:eastAsia="ja-JP"/>
      <w14:ligatures w14:val="none"/>
    </w:rPr>
  </w:style>
  <w:style w:type="character" w:styleId="Strong">
    <w:name w:val="Strong"/>
    <w:basedOn w:val="DefaultParagraphFont"/>
    <w:uiPriority w:val="2"/>
    <w:qFormat/>
    <w:rPr>
      <w:b/>
      <w:bCs/>
    </w:rPr>
  </w:style>
  <w:style w:type="paragraph" w:customStyle="1" w:styleId="5DFB85A547014D25822D81E753A3ECB3">
    <w:name w:val="5DFB85A547014D25822D81E753A3ECB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411BD5-A8D1-4B29-8391-6E95B0C67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event flyer</Template>
  <TotalTime>0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2024-01-20T04:54:00Z</dcterms:created>
  <dcterms:modified xsi:type="dcterms:W3CDTF">2024-01-20T05:00:00Z</dcterms:modified>
</cp:coreProperties>
</file>